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60E" w:rsidRDefault="0048460E" w:rsidP="00F2194A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sz w:val="24"/>
          <w:szCs w:val="22"/>
        </w:rPr>
      </w:pPr>
    </w:p>
    <w:p w:rsidR="00F2194A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40"/>
          <w:szCs w:val="22"/>
        </w:rPr>
      </w:pPr>
      <w:r>
        <w:rPr>
          <w:rFonts w:ascii="Tahoma" w:hAnsi="Tahoma" w:cs="Tahoma"/>
          <w:b/>
          <w:sz w:val="40"/>
          <w:szCs w:val="22"/>
        </w:rPr>
        <w:t>Parole Commission</w:t>
      </w:r>
    </w:p>
    <w:p w:rsidR="00F2194A" w:rsidRDefault="00254BE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>
        <w:rPr>
          <w:rFonts w:ascii="Tahoma" w:hAnsi="Tahoma" w:cs="Tahoma"/>
          <w:b/>
          <w:sz w:val="28"/>
          <w:szCs w:val="22"/>
        </w:rPr>
        <w:t>3099 E. Washington Ave.</w:t>
      </w:r>
    </w:p>
    <w:p w:rsidR="00F2194A" w:rsidRDefault="00254BE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>
        <w:rPr>
          <w:rFonts w:ascii="Tahoma" w:hAnsi="Tahoma" w:cs="Tahoma"/>
          <w:b/>
          <w:sz w:val="28"/>
          <w:szCs w:val="22"/>
        </w:rPr>
        <w:t>Madison, Wisconsin 53704</w:t>
      </w:r>
    </w:p>
    <w:p w:rsidR="00F2194A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>
        <w:rPr>
          <w:rFonts w:ascii="Tahoma" w:hAnsi="Tahoma" w:cs="Tahoma"/>
          <w:b/>
          <w:sz w:val="28"/>
          <w:szCs w:val="22"/>
        </w:rPr>
        <w:t>(608) 240-7280</w:t>
      </w:r>
    </w:p>
    <w:p w:rsidR="00F2194A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</w:p>
    <w:p w:rsidR="00F2194A" w:rsidRPr="00743E3D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36"/>
          <w:szCs w:val="22"/>
        </w:rPr>
      </w:pPr>
      <w:r w:rsidRPr="00743E3D">
        <w:rPr>
          <w:rFonts w:ascii="Tahoma" w:hAnsi="Tahoma" w:cs="Tahoma"/>
          <w:b/>
          <w:sz w:val="36"/>
          <w:szCs w:val="22"/>
        </w:rPr>
        <w:t>Staff Meeting</w:t>
      </w:r>
    </w:p>
    <w:p w:rsidR="00743E3D" w:rsidRPr="00743E3D" w:rsidRDefault="00E9558C" w:rsidP="00743E3D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r w:rsidRPr="00743E3D">
        <w:rPr>
          <w:rFonts w:ascii="Tahoma" w:hAnsi="Tahoma" w:cs="Tahoma"/>
          <w:b/>
          <w:sz w:val="24"/>
          <w:szCs w:val="22"/>
        </w:rPr>
        <w:t>Public attendance to be held over Zoom due to closure of state office buildings because of COVID-19</w:t>
      </w:r>
    </w:p>
    <w:p w:rsidR="00743E3D" w:rsidRDefault="00743E3D" w:rsidP="00743E3D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</w:p>
    <w:p w:rsidR="00743E3D" w:rsidRPr="00374145" w:rsidRDefault="00743E3D" w:rsidP="00374145">
      <w:pPr>
        <w:pStyle w:val="Header"/>
        <w:tabs>
          <w:tab w:val="clear" w:pos="4320"/>
          <w:tab w:val="clear" w:pos="8640"/>
        </w:tabs>
        <w:jc w:val="center"/>
        <w:rPr>
          <w:rStyle w:val="Hyperlink"/>
          <w:rFonts w:ascii="Tahoma" w:hAnsi="Tahoma" w:cs="Tahoma"/>
          <w:b/>
          <w:color w:val="auto"/>
          <w:sz w:val="28"/>
          <w:szCs w:val="22"/>
          <w:u w:val="none"/>
        </w:rPr>
      </w:pPr>
      <w:r>
        <w:rPr>
          <w:rFonts w:ascii="Tahoma" w:hAnsi="Tahoma" w:cs="Tahoma"/>
          <w:b/>
          <w:sz w:val="28"/>
          <w:szCs w:val="22"/>
        </w:rPr>
        <w:t>Zoom Link:</w:t>
      </w:r>
    </w:p>
    <w:p w:rsidR="00374145" w:rsidRDefault="00374145" w:rsidP="00F2194A">
      <w:pPr>
        <w:pStyle w:val="Header"/>
        <w:tabs>
          <w:tab w:val="clear" w:pos="4320"/>
          <w:tab w:val="clear" w:pos="8640"/>
        </w:tabs>
        <w:jc w:val="center"/>
        <w:rPr>
          <w:rStyle w:val="Hyperlink"/>
          <w:rFonts w:ascii="Tahoma" w:hAnsi="Tahoma" w:cs="Tahoma"/>
          <w:b/>
          <w:sz w:val="24"/>
          <w:szCs w:val="22"/>
        </w:rPr>
      </w:pPr>
      <w:r w:rsidRPr="00374145">
        <w:rPr>
          <w:rStyle w:val="Hyperlink"/>
          <w:rFonts w:ascii="Tahoma" w:hAnsi="Tahoma" w:cs="Tahoma"/>
          <w:b/>
          <w:sz w:val="24"/>
          <w:szCs w:val="22"/>
        </w:rPr>
        <w:t>https://doc-wi.zoom.us/j/89441156378?pwd=dlhDSENTQW1QZk1FQmlnWERNS1ludz09</w:t>
      </w:r>
    </w:p>
    <w:p w:rsidR="00374145" w:rsidRDefault="00374145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</w:p>
    <w:p w:rsidR="00743E3D" w:rsidRPr="00743E3D" w:rsidRDefault="00743E3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 w:rsidRPr="00743E3D">
        <w:rPr>
          <w:rFonts w:ascii="Tahoma" w:hAnsi="Tahoma" w:cs="Tahoma"/>
          <w:b/>
          <w:sz w:val="28"/>
          <w:szCs w:val="22"/>
        </w:rPr>
        <w:t>Join by telephone:</w:t>
      </w:r>
    </w:p>
    <w:p w:rsidR="00743E3D" w:rsidRDefault="00743E3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r>
        <w:rPr>
          <w:rFonts w:ascii="Tahoma" w:hAnsi="Tahoma" w:cs="Tahoma"/>
          <w:b/>
          <w:sz w:val="24"/>
          <w:szCs w:val="22"/>
        </w:rPr>
        <w:t>404-443-6397</w:t>
      </w:r>
    </w:p>
    <w:p w:rsidR="00743E3D" w:rsidRDefault="00743E3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r>
        <w:rPr>
          <w:rFonts w:ascii="Tahoma" w:hAnsi="Tahoma" w:cs="Tahoma"/>
          <w:b/>
          <w:sz w:val="24"/>
          <w:szCs w:val="22"/>
        </w:rPr>
        <w:t>877-336-1831 (Toll Free)</w:t>
      </w:r>
    </w:p>
    <w:p w:rsidR="00F2194A" w:rsidRPr="00743E3D" w:rsidRDefault="00743E3D" w:rsidP="00743E3D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r>
        <w:rPr>
          <w:rFonts w:ascii="Tahoma" w:hAnsi="Tahoma" w:cs="Tahoma"/>
          <w:b/>
          <w:sz w:val="24"/>
          <w:szCs w:val="22"/>
        </w:rPr>
        <w:t>Conference Code: 262718</w:t>
      </w:r>
    </w:p>
    <w:p w:rsidR="00F2194A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</w:p>
    <w:p w:rsidR="00F2194A" w:rsidRDefault="00F2194A" w:rsidP="00F2194A">
      <w:pPr>
        <w:pStyle w:val="Header"/>
        <w:tabs>
          <w:tab w:val="clear" w:pos="4320"/>
          <w:tab w:val="clear" w:pos="8640"/>
        </w:tabs>
        <w:ind w:left="1440" w:firstLine="720"/>
        <w:rPr>
          <w:rFonts w:ascii="Tahoma" w:hAnsi="Tahoma" w:cs="Tahoma"/>
          <w:b/>
          <w:color w:val="FF0000"/>
          <w:sz w:val="28"/>
          <w:szCs w:val="28"/>
        </w:rPr>
      </w:pPr>
      <w:r>
        <w:rPr>
          <w:rFonts w:ascii="Tahoma" w:hAnsi="Tahoma" w:cs="Tahoma"/>
          <w:b/>
          <w:color w:val="FF0000"/>
          <w:sz w:val="28"/>
          <w:szCs w:val="28"/>
        </w:rPr>
        <w:t>Date:</w:t>
      </w:r>
      <w:r>
        <w:rPr>
          <w:rFonts w:ascii="Tahoma" w:hAnsi="Tahoma" w:cs="Tahoma"/>
          <w:b/>
          <w:color w:val="FF0000"/>
          <w:sz w:val="28"/>
          <w:szCs w:val="28"/>
        </w:rPr>
        <w:tab/>
      </w:r>
      <w:r w:rsidR="004B2BF5">
        <w:rPr>
          <w:rFonts w:ascii="Tahoma" w:hAnsi="Tahoma" w:cs="Tahoma"/>
          <w:b/>
          <w:color w:val="FF0000"/>
          <w:sz w:val="28"/>
          <w:szCs w:val="28"/>
        </w:rPr>
        <w:t xml:space="preserve">Wednesday, </w:t>
      </w:r>
      <w:r w:rsidR="00374145">
        <w:rPr>
          <w:rFonts w:ascii="Tahoma" w:hAnsi="Tahoma" w:cs="Tahoma"/>
          <w:b/>
          <w:color w:val="FF0000"/>
          <w:sz w:val="28"/>
          <w:szCs w:val="28"/>
        </w:rPr>
        <w:t>March 3</w:t>
      </w:r>
      <w:r w:rsidR="00374145" w:rsidRPr="00374145">
        <w:rPr>
          <w:rFonts w:ascii="Tahoma" w:hAnsi="Tahoma" w:cs="Tahoma"/>
          <w:b/>
          <w:color w:val="FF0000"/>
          <w:sz w:val="28"/>
          <w:szCs w:val="28"/>
          <w:vertAlign w:val="superscript"/>
        </w:rPr>
        <w:t>rd</w:t>
      </w:r>
      <w:r w:rsidR="00374145">
        <w:rPr>
          <w:rFonts w:ascii="Tahoma" w:hAnsi="Tahoma" w:cs="Tahoma"/>
          <w:b/>
          <w:color w:val="FF0000"/>
          <w:sz w:val="28"/>
          <w:szCs w:val="28"/>
        </w:rPr>
        <w:t>, 2021</w:t>
      </w:r>
    </w:p>
    <w:p w:rsidR="00F2194A" w:rsidRDefault="00EE5CCC" w:rsidP="00F2194A">
      <w:pPr>
        <w:pStyle w:val="Header"/>
        <w:tabs>
          <w:tab w:val="clear" w:pos="4320"/>
          <w:tab w:val="clear" w:pos="8640"/>
        </w:tabs>
        <w:ind w:left="1440" w:firstLine="720"/>
        <w:rPr>
          <w:rFonts w:ascii="Tahoma" w:hAnsi="Tahoma" w:cs="Tahoma"/>
          <w:b/>
          <w:color w:val="FF0000"/>
          <w:sz w:val="28"/>
          <w:szCs w:val="28"/>
        </w:rPr>
      </w:pPr>
      <w:r>
        <w:rPr>
          <w:rFonts w:ascii="Tahoma" w:hAnsi="Tahoma" w:cs="Tahoma"/>
          <w:b/>
          <w:color w:val="FF0000"/>
          <w:sz w:val="28"/>
          <w:szCs w:val="28"/>
        </w:rPr>
        <w:t>Time:</w:t>
      </w:r>
      <w:r>
        <w:rPr>
          <w:rFonts w:ascii="Tahoma" w:hAnsi="Tahoma" w:cs="Tahoma"/>
          <w:b/>
          <w:color w:val="FF0000"/>
          <w:sz w:val="28"/>
          <w:szCs w:val="28"/>
        </w:rPr>
        <w:tab/>
      </w:r>
      <w:r w:rsidR="00374145">
        <w:rPr>
          <w:rFonts w:ascii="Tahoma" w:hAnsi="Tahoma" w:cs="Tahoma"/>
          <w:b/>
          <w:color w:val="FF0000"/>
          <w:sz w:val="28"/>
          <w:szCs w:val="28"/>
        </w:rPr>
        <w:t>10</w:t>
      </w:r>
      <w:bookmarkStart w:id="0" w:name="_GoBack"/>
      <w:bookmarkEnd w:id="0"/>
      <w:r w:rsidR="002E5731">
        <w:rPr>
          <w:rFonts w:ascii="Tahoma" w:hAnsi="Tahoma" w:cs="Tahoma"/>
          <w:b/>
          <w:color w:val="FF0000"/>
          <w:sz w:val="28"/>
          <w:szCs w:val="28"/>
        </w:rPr>
        <w:t>:00</w:t>
      </w:r>
      <w:r>
        <w:rPr>
          <w:rFonts w:ascii="Tahoma" w:hAnsi="Tahoma" w:cs="Tahoma"/>
          <w:b/>
          <w:color w:val="FF0000"/>
          <w:sz w:val="28"/>
          <w:szCs w:val="28"/>
        </w:rPr>
        <w:t xml:space="preserve"> AM</w:t>
      </w:r>
    </w:p>
    <w:p w:rsidR="00D2683A" w:rsidRDefault="00D2683A" w:rsidP="00743E3D">
      <w:pPr>
        <w:pStyle w:val="Header"/>
        <w:tabs>
          <w:tab w:val="clear" w:pos="4320"/>
          <w:tab w:val="clear" w:pos="8640"/>
        </w:tabs>
        <w:rPr>
          <w:rFonts w:ascii="Tahoma" w:hAnsi="Tahoma" w:cs="Tahoma"/>
          <w:b/>
          <w:sz w:val="28"/>
          <w:szCs w:val="22"/>
        </w:rPr>
      </w:pPr>
    </w:p>
    <w:p w:rsidR="00D2683A" w:rsidRPr="00743E3D" w:rsidRDefault="00D2683A" w:rsidP="00D2683A">
      <w:pPr>
        <w:pStyle w:val="Heading2"/>
        <w:jc w:val="center"/>
        <w:rPr>
          <w:rFonts w:cs="Tahoma"/>
          <w:color w:val="auto"/>
          <w:sz w:val="40"/>
          <w:szCs w:val="40"/>
        </w:rPr>
      </w:pPr>
      <w:r w:rsidRPr="00743E3D">
        <w:rPr>
          <w:rFonts w:cs="Tahoma"/>
          <w:color w:val="auto"/>
          <w:sz w:val="40"/>
          <w:szCs w:val="40"/>
        </w:rPr>
        <w:t>AGENDA</w:t>
      </w:r>
    </w:p>
    <w:p w:rsidR="00D2683A" w:rsidRPr="00A74C4D" w:rsidRDefault="00D2683A" w:rsidP="00D2683A">
      <w:pPr>
        <w:rPr>
          <w:rFonts w:ascii="Tahoma" w:hAnsi="Tahoma" w:cs="Tahoma"/>
          <w:b/>
          <w:sz w:val="28"/>
          <w:szCs w:val="28"/>
        </w:rPr>
      </w:pPr>
    </w:p>
    <w:p w:rsidR="00D2683A" w:rsidRDefault="00D2683A" w:rsidP="00D2683A">
      <w:pPr>
        <w:numPr>
          <w:ilvl w:val="0"/>
          <w:numId w:val="1"/>
        </w:numPr>
        <w:tabs>
          <w:tab w:val="clear" w:pos="360"/>
        </w:tabs>
        <w:rPr>
          <w:rFonts w:ascii="Tahoma" w:hAnsi="Tahoma" w:cs="Tahoma"/>
          <w:b/>
          <w:sz w:val="28"/>
          <w:szCs w:val="28"/>
        </w:rPr>
      </w:pPr>
      <w:r w:rsidRPr="00D653CB">
        <w:rPr>
          <w:rFonts w:ascii="Tahoma" w:hAnsi="Tahoma" w:cs="Tahoma"/>
          <w:b/>
          <w:sz w:val="28"/>
          <w:szCs w:val="28"/>
        </w:rPr>
        <w:t xml:space="preserve">Review and approval of </w:t>
      </w:r>
      <w:r w:rsidR="00D653CB" w:rsidRPr="00D653CB">
        <w:rPr>
          <w:rFonts w:ascii="Tahoma" w:hAnsi="Tahoma" w:cs="Tahoma"/>
          <w:b/>
          <w:sz w:val="28"/>
          <w:szCs w:val="28"/>
        </w:rPr>
        <w:t xml:space="preserve">previous </w:t>
      </w:r>
      <w:r w:rsidRPr="00D653CB">
        <w:rPr>
          <w:rFonts w:ascii="Tahoma" w:hAnsi="Tahoma" w:cs="Tahoma"/>
          <w:b/>
          <w:sz w:val="28"/>
          <w:szCs w:val="28"/>
        </w:rPr>
        <w:t>minutes</w:t>
      </w:r>
    </w:p>
    <w:p w:rsidR="00D653CB" w:rsidRPr="00D653CB" w:rsidRDefault="00D653CB" w:rsidP="00D653CB">
      <w:pPr>
        <w:ind w:left="360"/>
        <w:rPr>
          <w:rFonts w:ascii="Tahoma" w:hAnsi="Tahoma" w:cs="Tahoma"/>
          <w:b/>
          <w:sz w:val="28"/>
          <w:szCs w:val="28"/>
        </w:rPr>
      </w:pPr>
    </w:p>
    <w:p w:rsidR="00D2683A" w:rsidRDefault="00D2683A" w:rsidP="00D2683A">
      <w:pPr>
        <w:numPr>
          <w:ilvl w:val="0"/>
          <w:numId w:val="1"/>
        </w:numPr>
        <w:tabs>
          <w:tab w:val="clear" w:pos="360"/>
        </w:tabs>
        <w:rPr>
          <w:rFonts w:ascii="Tahoma" w:hAnsi="Tahoma" w:cs="Tahoma"/>
          <w:b/>
          <w:sz w:val="28"/>
          <w:szCs w:val="28"/>
        </w:rPr>
      </w:pPr>
      <w:r w:rsidRPr="00A74C4D">
        <w:rPr>
          <w:rFonts w:ascii="Tahoma" w:hAnsi="Tahoma" w:cs="Tahoma"/>
          <w:b/>
          <w:sz w:val="28"/>
          <w:szCs w:val="28"/>
        </w:rPr>
        <w:t>Chairperson’s Comments</w:t>
      </w:r>
    </w:p>
    <w:p w:rsidR="00D2683A" w:rsidRDefault="00D2683A" w:rsidP="00D2683A">
      <w:pPr>
        <w:ind w:left="360"/>
        <w:rPr>
          <w:rFonts w:ascii="Tahoma" w:hAnsi="Tahoma" w:cs="Tahoma"/>
          <w:b/>
          <w:sz w:val="28"/>
          <w:szCs w:val="28"/>
        </w:rPr>
      </w:pPr>
    </w:p>
    <w:p w:rsidR="00D2683A" w:rsidRPr="00743E3D" w:rsidRDefault="00D2683A" w:rsidP="00D2683A">
      <w:pPr>
        <w:numPr>
          <w:ilvl w:val="0"/>
          <w:numId w:val="1"/>
        </w:numPr>
        <w:tabs>
          <w:tab w:val="clear" w:pos="360"/>
        </w:tabs>
        <w:rPr>
          <w:rFonts w:ascii="Tahoma" w:hAnsi="Tahoma" w:cs="Tahoma"/>
          <w:b/>
          <w:sz w:val="28"/>
          <w:szCs w:val="28"/>
        </w:rPr>
      </w:pPr>
      <w:r w:rsidRPr="00A74C4D">
        <w:rPr>
          <w:rFonts w:ascii="Tahoma" w:hAnsi="Tahoma" w:cs="Tahoma"/>
          <w:b/>
          <w:sz w:val="28"/>
          <w:szCs w:val="28"/>
        </w:rPr>
        <w:t>Individual Business</w:t>
      </w:r>
    </w:p>
    <w:p w:rsidR="00D2683A" w:rsidRPr="00DA4606" w:rsidRDefault="00D2683A" w:rsidP="00D2683A">
      <w:pPr>
        <w:rPr>
          <w:rFonts w:ascii="Tahoma" w:hAnsi="Tahoma" w:cs="Tahoma"/>
          <w:sz w:val="28"/>
          <w:szCs w:val="28"/>
        </w:rPr>
      </w:pPr>
    </w:p>
    <w:p w:rsidR="00D2683A" w:rsidRDefault="00D2683A" w:rsidP="00254BED">
      <w:pPr>
        <w:jc w:val="center"/>
        <w:rPr>
          <w:rFonts w:ascii="Tahoma" w:hAnsi="Tahoma" w:cs="Tahoma"/>
          <w:color w:val="FF0000"/>
          <w:sz w:val="28"/>
          <w:szCs w:val="28"/>
        </w:rPr>
      </w:pPr>
      <w:r w:rsidRPr="0096328F">
        <w:rPr>
          <w:rFonts w:ascii="Tahoma" w:hAnsi="Tahoma" w:cs="Tahoma"/>
          <w:color w:val="FF0000"/>
          <w:sz w:val="28"/>
          <w:szCs w:val="28"/>
        </w:rPr>
        <w:t>*</w:t>
      </w:r>
      <w:r w:rsidRPr="0096328F">
        <w:rPr>
          <w:rFonts w:ascii="Tahoma" w:hAnsi="Tahoma" w:cs="Tahoma"/>
          <w:color w:val="FF0000"/>
          <w:sz w:val="28"/>
          <w:szCs w:val="28"/>
        </w:rPr>
        <w:tab/>
        <w:t>*</w:t>
      </w:r>
      <w:r w:rsidRPr="0096328F">
        <w:rPr>
          <w:rFonts w:ascii="Tahoma" w:hAnsi="Tahoma" w:cs="Tahoma"/>
          <w:color w:val="FF0000"/>
          <w:sz w:val="28"/>
          <w:szCs w:val="28"/>
        </w:rPr>
        <w:tab/>
        <w:t>*</w:t>
      </w:r>
      <w:r w:rsidRPr="0096328F">
        <w:rPr>
          <w:rFonts w:ascii="Tahoma" w:hAnsi="Tahoma" w:cs="Tahoma"/>
          <w:color w:val="FF0000"/>
          <w:sz w:val="28"/>
          <w:szCs w:val="28"/>
        </w:rPr>
        <w:tab/>
        <w:t>*</w:t>
      </w:r>
      <w:r w:rsidRPr="0096328F">
        <w:rPr>
          <w:rFonts w:ascii="Tahoma" w:hAnsi="Tahoma" w:cs="Tahoma"/>
          <w:color w:val="FF0000"/>
          <w:sz w:val="28"/>
          <w:szCs w:val="28"/>
        </w:rPr>
        <w:tab/>
        <w:t>*</w:t>
      </w:r>
    </w:p>
    <w:p w:rsidR="00D2683A" w:rsidRPr="00D2683A" w:rsidRDefault="00D2683A" w:rsidP="00D2683A">
      <w:pPr>
        <w:jc w:val="center"/>
        <w:rPr>
          <w:rFonts w:ascii="Tahoma" w:hAnsi="Tahoma" w:cs="Tahoma"/>
          <w:color w:val="FF0000"/>
          <w:sz w:val="28"/>
          <w:szCs w:val="28"/>
        </w:rPr>
      </w:pPr>
      <w:r w:rsidRPr="00DA4606">
        <w:rPr>
          <w:rFonts w:ascii="Tahoma" w:hAnsi="Tahoma" w:cs="Tahoma"/>
          <w:sz w:val="28"/>
          <w:szCs w:val="28"/>
        </w:rPr>
        <w:t>CLOSED EXECUTIVE SESSION</w:t>
      </w:r>
    </w:p>
    <w:p w:rsidR="00D2683A" w:rsidRPr="00DA4606" w:rsidRDefault="00D2683A" w:rsidP="00D2683A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(Pursuant to Wis. Stat</w:t>
      </w:r>
      <w:r w:rsidRPr="00DA4606">
        <w:rPr>
          <w:rFonts w:ascii="Tahoma" w:hAnsi="Tahoma" w:cs="Tahoma"/>
          <w:sz w:val="28"/>
          <w:szCs w:val="28"/>
        </w:rPr>
        <w:t>s. 19.85(1</w:t>
      </w:r>
      <w:proofErr w:type="gramStart"/>
      <w:r w:rsidRPr="00DA4606">
        <w:rPr>
          <w:rFonts w:ascii="Tahoma" w:hAnsi="Tahoma" w:cs="Tahoma"/>
          <w:sz w:val="28"/>
          <w:szCs w:val="28"/>
        </w:rPr>
        <w:t>)</w:t>
      </w:r>
      <w:r w:rsidR="002E5731">
        <w:rPr>
          <w:rFonts w:ascii="Tahoma" w:hAnsi="Tahoma" w:cs="Tahoma"/>
          <w:sz w:val="28"/>
          <w:szCs w:val="28"/>
        </w:rPr>
        <w:t>(</w:t>
      </w:r>
      <w:proofErr w:type="gramEnd"/>
      <w:r w:rsidR="002E5731">
        <w:rPr>
          <w:rFonts w:ascii="Tahoma" w:hAnsi="Tahoma" w:cs="Tahoma"/>
          <w:sz w:val="28"/>
          <w:szCs w:val="28"/>
        </w:rPr>
        <w:t>d)</w:t>
      </w:r>
    </w:p>
    <w:p w:rsidR="00D2683A" w:rsidRPr="00DA4606" w:rsidRDefault="00D2683A" w:rsidP="00D2683A">
      <w:pPr>
        <w:ind w:left="720"/>
        <w:jc w:val="center"/>
        <w:rPr>
          <w:rFonts w:ascii="Tahoma" w:hAnsi="Tahoma" w:cs="Tahoma"/>
          <w:sz w:val="28"/>
          <w:szCs w:val="28"/>
        </w:rPr>
      </w:pPr>
    </w:p>
    <w:p w:rsidR="00D2683A" w:rsidRPr="00D2683A" w:rsidRDefault="00D2683A" w:rsidP="00D2683A">
      <w:pPr>
        <w:jc w:val="center"/>
        <w:rPr>
          <w:rFonts w:ascii="Tahoma" w:hAnsi="Tahoma" w:cs="Tahoma"/>
          <w:sz w:val="28"/>
          <w:szCs w:val="28"/>
        </w:rPr>
      </w:pPr>
      <w:r w:rsidRPr="00DA4606">
        <w:rPr>
          <w:rFonts w:ascii="Tahoma" w:hAnsi="Tahoma" w:cs="Tahoma"/>
          <w:sz w:val="28"/>
          <w:szCs w:val="28"/>
        </w:rPr>
        <w:t>TO CONSIDER INDIVIDUAL PAROLE CASES</w:t>
      </w:r>
    </w:p>
    <w:sectPr w:rsidR="00D2683A" w:rsidRPr="00D2683A">
      <w:headerReference w:type="default" r:id="rId7"/>
      <w:type w:val="continuous"/>
      <w:pgSz w:w="12240" w:h="15840" w:code="1"/>
      <w:pgMar w:top="245" w:right="1440" w:bottom="720" w:left="1440" w:header="50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7C5" w:rsidRDefault="00D647C5">
      <w:r>
        <w:separator/>
      </w:r>
    </w:p>
  </w:endnote>
  <w:endnote w:type="continuationSeparator" w:id="0">
    <w:p w:rsidR="00D647C5" w:rsidRDefault="00D6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7C5" w:rsidRDefault="00D647C5">
      <w:r>
        <w:separator/>
      </w:r>
    </w:p>
  </w:footnote>
  <w:footnote w:type="continuationSeparator" w:id="0">
    <w:p w:rsidR="00D647C5" w:rsidRDefault="00D647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ayout w:type="fixed"/>
      <w:tblCellMar>
        <w:left w:w="120" w:type="dxa"/>
        <w:right w:w="120" w:type="dxa"/>
      </w:tblCellMar>
      <w:tblLook w:val="0000" w:firstRow="0" w:lastRow="0" w:firstColumn="0" w:lastColumn="0" w:noHBand="0" w:noVBand="0"/>
    </w:tblPr>
    <w:tblGrid>
      <w:gridCol w:w="30"/>
      <w:gridCol w:w="3240"/>
      <w:gridCol w:w="4590"/>
      <w:gridCol w:w="3120"/>
      <w:gridCol w:w="30"/>
    </w:tblGrid>
    <w:tr w:rsidR="0083059C" w:rsidTr="000954B8">
      <w:trPr>
        <w:gridBefore w:val="1"/>
        <w:wBefore w:w="30" w:type="dxa"/>
        <w:cantSplit/>
        <w:trHeight w:val="200"/>
        <w:jc w:val="center"/>
      </w:trPr>
      <w:tc>
        <w:tcPr>
          <w:tcW w:w="3240" w:type="dxa"/>
        </w:tcPr>
        <w:p w:rsidR="0083059C" w:rsidRDefault="0083059C">
          <w:pPr>
            <w:tabs>
              <w:tab w:val="left" w:pos="-720"/>
            </w:tabs>
            <w:suppressAutoHyphens/>
            <w:spacing w:before="90"/>
          </w:pPr>
        </w:p>
      </w:tc>
      <w:bookmarkStart w:id="1" w:name="_MON_1042521633"/>
      <w:bookmarkStart w:id="2" w:name="_MON_1042521862"/>
      <w:bookmarkStart w:id="3" w:name="_MON_1042521878"/>
      <w:bookmarkStart w:id="4" w:name="_MON_1042521890"/>
      <w:bookmarkStart w:id="5" w:name="_MON_1042521937"/>
      <w:bookmarkStart w:id="6" w:name="_MON_1042522058"/>
      <w:bookmarkStart w:id="7" w:name="_MON_1042522110"/>
      <w:bookmarkStart w:id="8" w:name="_MON_1042522121"/>
      <w:bookmarkStart w:id="9" w:name="_MON_1042522237"/>
      <w:bookmarkStart w:id="10" w:name="_MON_1042522248"/>
      <w:bookmarkStart w:id="11" w:name="_MON_1042522261"/>
      <w:bookmarkStart w:id="12" w:name="_MON_1042522265"/>
      <w:bookmarkStart w:id="13" w:name="_MON_1042522464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Start w:id="14" w:name="_MON_1042521606"/>
      <w:bookmarkEnd w:id="14"/>
      <w:tc>
        <w:tcPr>
          <w:tcW w:w="4590" w:type="dxa"/>
          <w:vMerge w:val="restart"/>
        </w:tcPr>
        <w:p w:rsidR="0083059C" w:rsidRDefault="00D647C5">
          <w:pPr>
            <w:tabs>
              <w:tab w:val="left" w:pos="-720"/>
            </w:tabs>
            <w:suppressAutoHyphens/>
            <w:spacing w:before="90" w:after="54"/>
            <w:jc w:val="center"/>
            <w:rPr>
              <w:sz w:val="20"/>
            </w:rPr>
          </w:pPr>
          <w:r>
            <w:rPr>
              <w:rFonts w:ascii="Times Roman" w:hAnsi="Times Roman"/>
              <w:spacing w:val="-2"/>
              <w:sz w:val="20"/>
            </w:rPr>
            <w:object w:dxaOrig="4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5.75pt;height:69.75pt" o:ole="" fillcolor="window">
                <v:imagedata r:id="rId1" o:title="" cropbottom="8783f"/>
              </v:shape>
              <o:OLEObject Type="Embed" ProgID="Word.Picture.8" ShapeID="_x0000_i1025" DrawAspect="Content" ObjectID="_1675663031" r:id="rId2"/>
            </w:object>
          </w:r>
        </w:p>
        <w:p w:rsidR="0083059C" w:rsidRDefault="0083059C">
          <w:pPr>
            <w:tabs>
              <w:tab w:val="left" w:pos="3456"/>
              <w:tab w:val="center" w:pos="5064"/>
            </w:tabs>
            <w:suppressAutoHyphens/>
            <w:spacing w:before="90"/>
            <w:jc w:val="center"/>
            <w:rPr>
              <w:rFonts w:ascii="Times New Roman" w:hAnsi="Times New Roman"/>
              <w:b/>
              <w:sz w:val="36"/>
            </w:rPr>
          </w:pPr>
          <w:r>
            <w:rPr>
              <w:rFonts w:ascii="Tms Rmn" w:hAnsi="Tms Rmn"/>
              <w:b/>
              <w:snapToGrid w:val="0"/>
              <w:color w:val="000000"/>
              <w:sz w:val="36"/>
            </w:rPr>
            <w:t xml:space="preserve">State of </w:t>
          </w:r>
          <w:smartTag w:uri="urn:schemas-microsoft-com:office:smarttags" w:element="place">
            <w:smartTag w:uri="urn:schemas-microsoft-com:office:smarttags" w:element="State">
              <w:r>
                <w:rPr>
                  <w:rFonts w:ascii="Tms Rmn" w:hAnsi="Tms Rmn"/>
                  <w:b/>
                  <w:snapToGrid w:val="0"/>
                  <w:color w:val="000000"/>
                  <w:sz w:val="36"/>
                </w:rPr>
                <w:t>Wisconsin</w:t>
              </w:r>
            </w:smartTag>
          </w:smartTag>
        </w:p>
        <w:p w:rsidR="0083059C" w:rsidRPr="00164269" w:rsidRDefault="0083059C">
          <w:pPr>
            <w:tabs>
              <w:tab w:val="center" w:pos="5064"/>
            </w:tabs>
            <w:suppressAutoHyphens/>
            <w:spacing w:after="54"/>
            <w:jc w:val="center"/>
            <w:rPr>
              <w:sz w:val="28"/>
              <w:szCs w:val="28"/>
            </w:rPr>
          </w:pPr>
          <w:r>
            <w:rPr>
              <w:rFonts w:ascii="Tms Rmn" w:hAnsi="Tms Rmn"/>
              <w:b/>
              <w:snapToGrid w:val="0"/>
              <w:color w:val="000000"/>
              <w:sz w:val="28"/>
              <w:szCs w:val="28"/>
            </w:rPr>
            <w:t>Parole</w:t>
          </w:r>
          <w:r w:rsidRPr="00164269">
            <w:rPr>
              <w:rFonts w:ascii="Tms Rmn" w:hAnsi="Tms Rmn"/>
              <w:b/>
              <w:snapToGrid w:val="0"/>
              <w:color w:val="000000"/>
              <w:sz w:val="28"/>
              <w:szCs w:val="28"/>
            </w:rPr>
            <w:t xml:space="preserve"> Commission</w:t>
          </w:r>
        </w:p>
      </w:tc>
      <w:tc>
        <w:tcPr>
          <w:tcW w:w="3150" w:type="dxa"/>
          <w:gridSpan w:val="2"/>
        </w:tcPr>
        <w:p w:rsidR="0083059C" w:rsidRDefault="0083059C">
          <w:pPr>
            <w:tabs>
              <w:tab w:val="left" w:pos="-720"/>
            </w:tabs>
            <w:suppressAutoHyphens/>
            <w:spacing w:line="240" w:lineRule="exact"/>
            <w:ind w:firstLine="864"/>
            <w:rPr>
              <w:sz w:val="20"/>
            </w:rPr>
          </w:pPr>
        </w:p>
      </w:tc>
    </w:tr>
    <w:tr w:rsidR="0083059C" w:rsidTr="000954B8">
      <w:trPr>
        <w:gridBefore w:val="1"/>
        <w:wBefore w:w="30" w:type="dxa"/>
        <w:cantSplit/>
        <w:trHeight w:val="200"/>
        <w:jc w:val="center"/>
      </w:trPr>
      <w:tc>
        <w:tcPr>
          <w:tcW w:w="3240" w:type="dxa"/>
          <w:tcBorders>
            <w:bottom w:val="single" w:sz="18" w:space="0" w:color="auto"/>
          </w:tcBorders>
        </w:tcPr>
        <w:p w:rsidR="0083059C" w:rsidRDefault="00F116A8">
          <w:pPr>
            <w:tabs>
              <w:tab w:val="left" w:pos="-720"/>
            </w:tabs>
            <w:suppressAutoHyphens/>
            <w:rPr>
              <w:sz w:val="20"/>
            </w:rPr>
          </w:pPr>
          <w:r>
            <w:rPr>
              <w:rFonts w:ascii="Times New Roman" w:hAnsi="Times New Roman"/>
              <w:b/>
              <w:snapToGrid w:val="0"/>
              <w:sz w:val="22"/>
            </w:rPr>
            <w:t>Tony Evers</w:t>
          </w:r>
        </w:p>
        <w:p w:rsidR="0083059C" w:rsidRDefault="0083059C">
          <w:pPr>
            <w:pStyle w:val="Heading1"/>
            <w:rPr>
              <w:b w:val="0"/>
              <w:sz w:val="19"/>
            </w:rPr>
          </w:pPr>
          <w:r>
            <w:rPr>
              <w:b w:val="0"/>
              <w:sz w:val="19"/>
            </w:rPr>
            <w:t>Governor</w:t>
          </w:r>
        </w:p>
        <w:p w:rsidR="0083059C" w:rsidRDefault="0083059C">
          <w:pPr>
            <w:tabs>
              <w:tab w:val="left" w:pos="-720"/>
            </w:tabs>
            <w:suppressAutoHyphens/>
            <w:rPr>
              <w:b/>
              <w:sz w:val="20"/>
            </w:rPr>
          </w:pPr>
          <w:r>
            <w:rPr>
              <w:b/>
              <w:sz w:val="20"/>
            </w:rPr>
            <w:fldChar w:fldCharType="begin"/>
          </w:r>
          <w:r>
            <w:rPr>
              <w:b/>
              <w:sz w:val="20"/>
            </w:rPr>
            <w:instrText>ADVANCE \Y 83.50</w:instrText>
          </w:r>
          <w:r>
            <w:rPr>
              <w:b/>
              <w:sz w:val="20"/>
            </w:rPr>
            <w:fldChar w:fldCharType="end"/>
          </w:r>
        </w:p>
        <w:p w:rsidR="0083059C" w:rsidRDefault="0083059C">
          <w:pPr>
            <w:tabs>
              <w:tab w:val="left" w:pos="-720"/>
            </w:tabs>
            <w:suppressAutoHyphens/>
            <w:rPr>
              <w:b/>
              <w:sz w:val="20"/>
            </w:rPr>
          </w:pPr>
        </w:p>
        <w:p w:rsidR="0083059C" w:rsidRPr="0080144D" w:rsidRDefault="00492FB8">
          <w:pPr>
            <w:pStyle w:val="Heading2"/>
            <w:rPr>
              <w:sz w:val="14"/>
            </w:rPr>
          </w:pPr>
          <w:r>
            <w:t xml:space="preserve">  </w:t>
          </w:r>
        </w:p>
        <w:p w:rsidR="00FC747D" w:rsidRDefault="00FC747D" w:rsidP="00FF3738">
          <w:pPr>
            <w:pStyle w:val="Heading2"/>
          </w:pPr>
        </w:p>
        <w:p w:rsidR="00FF3738" w:rsidRPr="00FF3738" w:rsidRDefault="00DA6ACB" w:rsidP="00FF3738">
          <w:pPr>
            <w:pStyle w:val="Heading2"/>
          </w:pPr>
          <w:r>
            <w:t>John Tate II</w:t>
          </w:r>
        </w:p>
        <w:p w:rsidR="0083059C" w:rsidRDefault="0083059C">
          <w:pPr>
            <w:tabs>
              <w:tab w:val="left" w:pos="-720"/>
            </w:tabs>
            <w:suppressAutoHyphens/>
            <w:spacing w:after="54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napToGrid w:val="0"/>
              <w:color w:val="000000"/>
              <w:sz w:val="19"/>
            </w:rPr>
            <w:t>Chairperson</w:t>
          </w:r>
        </w:p>
      </w:tc>
      <w:tc>
        <w:tcPr>
          <w:tcW w:w="4590" w:type="dxa"/>
          <w:vMerge/>
          <w:tcBorders>
            <w:bottom w:val="single" w:sz="18" w:space="0" w:color="auto"/>
          </w:tcBorders>
        </w:tcPr>
        <w:p w:rsidR="0083059C" w:rsidRDefault="0083059C">
          <w:pPr>
            <w:tabs>
              <w:tab w:val="center" w:pos="5064"/>
            </w:tabs>
            <w:suppressAutoHyphens/>
            <w:spacing w:after="54"/>
            <w:jc w:val="center"/>
            <w:rPr>
              <w:sz w:val="20"/>
            </w:rPr>
          </w:pPr>
        </w:p>
      </w:tc>
      <w:tc>
        <w:tcPr>
          <w:tcW w:w="3150" w:type="dxa"/>
          <w:gridSpan w:val="2"/>
          <w:tcBorders>
            <w:bottom w:val="single" w:sz="18" w:space="0" w:color="auto"/>
          </w:tcBorders>
        </w:tcPr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Mailing Address</w:t>
          </w:r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Post Office Box 7960</w:t>
          </w:r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smartTag w:uri="urn:schemas-microsoft-com:office:smarttags" w:element="place">
            <w:smartTag w:uri="urn:schemas-microsoft-com:office:smarttags" w:element="City">
              <w:r>
                <w:rPr>
                  <w:rFonts w:ascii="Times New Roman" w:hAnsi="Times New Roman"/>
                  <w:sz w:val="19"/>
                </w:rPr>
                <w:t>Madison</w:t>
              </w:r>
            </w:smartTag>
            <w:r>
              <w:rPr>
                <w:rFonts w:ascii="Times New Roman" w:hAnsi="Times New Roman"/>
                <w:sz w:val="19"/>
              </w:rPr>
              <w:t xml:space="preserve">, </w:t>
            </w:r>
            <w:smartTag w:uri="urn:schemas-microsoft-com:office:smarttags" w:element="State">
              <w:r>
                <w:rPr>
                  <w:rFonts w:ascii="Times New Roman" w:hAnsi="Times New Roman"/>
                  <w:sz w:val="19"/>
                </w:rPr>
                <w:t>WI</w:t>
              </w:r>
            </w:smartTag>
            <w:r>
              <w:rPr>
                <w:rFonts w:ascii="Times New Roman" w:hAnsi="Times New Roman"/>
                <w:sz w:val="19"/>
              </w:rPr>
              <w:t xml:space="preserve">  </w:t>
            </w:r>
            <w:smartTag w:uri="urn:schemas-microsoft-com:office:smarttags" w:element="PostalCode">
              <w:r>
                <w:rPr>
                  <w:rFonts w:ascii="Times New Roman" w:hAnsi="Times New Roman"/>
                  <w:sz w:val="19"/>
                </w:rPr>
                <w:t>53707-7960</w:t>
              </w:r>
            </w:smartTag>
          </w:smartTag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Telephone (608) 240-7280</w:t>
          </w:r>
        </w:p>
        <w:p w:rsidR="0083059C" w:rsidRDefault="0083059C" w:rsidP="006B53FF">
          <w:pPr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Fax (608) 240-7299</w:t>
          </w:r>
        </w:p>
        <w:p w:rsidR="006B53FF" w:rsidRDefault="006B53FF" w:rsidP="006B53FF">
          <w:pPr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E-</w:t>
          </w:r>
          <w:r w:rsidR="00FC747D">
            <w:rPr>
              <w:rFonts w:ascii="Times New Roman" w:hAnsi="Times New Roman"/>
              <w:sz w:val="19"/>
            </w:rPr>
            <w:t>M</w:t>
          </w:r>
          <w:r>
            <w:rPr>
              <w:rFonts w:ascii="Times New Roman" w:hAnsi="Times New Roman"/>
              <w:sz w:val="19"/>
            </w:rPr>
            <w:t>ail:</w:t>
          </w:r>
        </w:p>
        <w:p w:rsidR="0083059C" w:rsidRPr="008D7605" w:rsidRDefault="0083059C" w:rsidP="006B53FF">
          <w:pPr>
            <w:spacing w:line="240" w:lineRule="atLeast"/>
            <w:ind w:left="150" w:hanging="150"/>
            <w:jc w:val="right"/>
            <w:rPr>
              <w:rFonts w:ascii="Times New Roman" w:hAnsi="Times New Roman"/>
              <w:sz w:val="19"/>
              <w:szCs w:val="19"/>
            </w:rPr>
          </w:pPr>
          <w:r w:rsidRPr="008D7605">
            <w:rPr>
              <w:rFonts w:ascii="Times New Roman" w:hAnsi="Times New Roman"/>
              <w:sz w:val="19"/>
              <w:szCs w:val="19"/>
            </w:rPr>
            <w:t>ParoleCommission@Wisconsin.Gov</w:t>
          </w:r>
        </w:p>
      </w:tc>
    </w:tr>
    <w:tr w:rsidR="0083059C">
      <w:trPr>
        <w:gridAfter w:val="1"/>
        <w:wAfter w:w="30" w:type="dxa"/>
        <w:cantSplit/>
        <w:trHeight w:hRule="exact" w:val="20"/>
        <w:jc w:val="center"/>
      </w:trPr>
      <w:tc>
        <w:tcPr>
          <w:tcW w:w="10980" w:type="dxa"/>
          <w:gridSpan w:val="4"/>
          <w:tcBorders>
            <w:top w:val="single" w:sz="18" w:space="0" w:color="auto"/>
          </w:tcBorders>
        </w:tcPr>
        <w:p w:rsidR="0083059C" w:rsidRDefault="0083059C">
          <w:pPr>
            <w:tabs>
              <w:tab w:val="center" w:pos="5064"/>
            </w:tabs>
            <w:suppressAutoHyphens/>
            <w:spacing w:after="54"/>
            <w:jc w:val="center"/>
            <w:rPr>
              <w:rFonts w:ascii="Times Roman Bold" w:hAnsi="Times Roman Bold"/>
              <w:b/>
              <w:sz w:val="36"/>
            </w:rPr>
          </w:pPr>
        </w:p>
      </w:tc>
    </w:tr>
  </w:tbl>
  <w:p w:rsidR="0083059C" w:rsidRDefault="008305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20840"/>
    <w:multiLevelType w:val="singleLevel"/>
    <w:tmpl w:val="907EDC9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7C5"/>
    <w:rsid w:val="00070F06"/>
    <w:rsid w:val="00080462"/>
    <w:rsid w:val="000865D0"/>
    <w:rsid w:val="00092B06"/>
    <w:rsid w:val="000954B8"/>
    <w:rsid w:val="000A0956"/>
    <w:rsid w:val="000C0540"/>
    <w:rsid w:val="000E0733"/>
    <w:rsid w:val="00111ECA"/>
    <w:rsid w:val="00125E7B"/>
    <w:rsid w:val="00164269"/>
    <w:rsid w:val="0019644F"/>
    <w:rsid w:val="001C4BF4"/>
    <w:rsid w:val="001E5662"/>
    <w:rsid w:val="00254BED"/>
    <w:rsid w:val="00267334"/>
    <w:rsid w:val="002B1BA5"/>
    <w:rsid w:val="002D4D51"/>
    <w:rsid w:val="002E5731"/>
    <w:rsid w:val="00300AF9"/>
    <w:rsid w:val="00374145"/>
    <w:rsid w:val="003B1055"/>
    <w:rsid w:val="00411DF0"/>
    <w:rsid w:val="0041606E"/>
    <w:rsid w:val="00416382"/>
    <w:rsid w:val="00434DE8"/>
    <w:rsid w:val="00441A2C"/>
    <w:rsid w:val="00443151"/>
    <w:rsid w:val="004555E6"/>
    <w:rsid w:val="0045576B"/>
    <w:rsid w:val="0048460E"/>
    <w:rsid w:val="00492FB8"/>
    <w:rsid w:val="004A7ABB"/>
    <w:rsid w:val="004B2BF5"/>
    <w:rsid w:val="004C0FCF"/>
    <w:rsid w:val="004E359A"/>
    <w:rsid w:val="0052071D"/>
    <w:rsid w:val="005309D5"/>
    <w:rsid w:val="00552544"/>
    <w:rsid w:val="00562FA2"/>
    <w:rsid w:val="00580461"/>
    <w:rsid w:val="005805E8"/>
    <w:rsid w:val="0058592E"/>
    <w:rsid w:val="00594894"/>
    <w:rsid w:val="00596228"/>
    <w:rsid w:val="005C2E1E"/>
    <w:rsid w:val="005C6EA5"/>
    <w:rsid w:val="005E2B90"/>
    <w:rsid w:val="00604728"/>
    <w:rsid w:val="00642155"/>
    <w:rsid w:val="00656F06"/>
    <w:rsid w:val="006A3149"/>
    <w:rsid w:val="006B53FF"/>
    <w:rsid w:val="00714662"/>
    <w:rsid w:val="00743E3D"/>
    <w:rsid w:val="00775CEF"/>
    <w:rsid w:val="007909FA"/>
    <w:rsid w:val="007E272D"/>
    <w:rsid w:val="0080144D"/>
    <w:rsid w:val="00803A58"/>
    <w:rsid w:val="0083059C"/>
    <w:rsid w:val="00832E47"/>
    <w:rsid w:val="00856143"/>
    <w:rsid w:val="0088239A"/>
    <w:rsid w:val="008B456D"/>
    <w:rsid w:val="008D7605"/>
    <w:rsid w:val="008E4019"/>
    <w:rsid w:val="00905366"/>
    <w:rsid w:val="00911394"/>
    <w:rsid w:val="009369E6"/>
    <w:rsid w:val="00950FB1"/>
    <w:rsid w:val="00953E61"/>
    <w:rsid w:val="009926DF"/>
    <w:rsid w:val="0099577F"/>
    <w:rsid w:val="009D2F57"/>
    <w:rsid w:val="00A45765"/>
    <w:rsid w:val="00A84B05"/>
    <w:rsid w:val="00A85A43"/>
    <w:rsid w:val="00B039DE"/>
    <w:rsid w:val="00B40268"/>
    <w:rsid w:val="00B455BB"/>
    <w:rsid w:val="00B470D6"/>
    <w:rsid w:val="00B80512"/>
    <w:rsid w:val="00B81E43"/>
    <w:rsid w:val="00B9126A"/>
    <w:rsid w:val="00BC3268"/>
    <w:rsid w:val="00BD1E57"/>
    <w:rsid w:val="00BE376F"/>
    <w:rsid w:val="00C46663"/>
    <w:rsid w:val="00C510D5"/>
    <w:rsid w:val="00CC7520"/>
    <w:rsid w:val="00CE205F"/>
    <w:rsid w:val="00CE6F82"/>
    <w:rsid w:val="00CF5C94"/>
    <w:rsid w:val="00D10018"/>
    <w:rsid w:val="00D2683A"/>
    <w:rsid w:val="00D34DEB"/>
    <w:rsid w:val="00D5785E"/>
    <w:rsid w:val="00D647C5"/>
    <w:rsid w:val="00D653CB"/>
    <w:rsid w:val="00D81D1B"/>
    <w:rsid w:val="00DA6ACB"/>
    <w:rsid w:val="00DB5407"/>
    <w:rsid w:val="00DB733A"/>
    <w:rsid w:val="00DC1717"/>
    <w:rsid w:val="00DC6CFB"/>
    <w:rsid w:val="00DD6773"/>
    <w:rsid w:val="00DE2698"/>
    <w:rsid w:val="00DF570B"/>
    <w:rsid w:val="00E121E7"/>
    <w:rsid w:val="00E43BBA"/>
    <w:rsid w:val="00E85BB9"/>
    <w:rsid w:val="00E9558C"/>
    <w:rsid w:val="00EE1D01"/>
    <w:rsid w:val="00EE5CCC"/>
    <w:rsid w:val="00F116A8"/>
    <w:rsid w:val="00F1526D"/>
    <w:rsid w:val="00F2194A"/>
    <w:rsid w:val="00F27953"/>
    <w:rsid w:val="00F61796"/>
    <w:rsid w:val="00F64CFA"/>
    <w:rsid w:val="00F97D86"/>
    <w:rsid w:val="00FA0B71"/>
    <w:rsid w:val="00FC747D"/>
    <w:rsid w:val="00FD2EAC"/>
    <w:rsid w:val="00FE133D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30722"/>
    <o:shapelayout v:ext="edit">
      <o:idmap v:ext="edit" data="1"/>
    </o:shapelayout>
  </w:shapeDefaults>
  <w:decimalSymbol w:val="."/>
  <w:listSeparator w:val=","/>
  <w15:docId w15:val="{A1D8AB09-5F0F-45C8-9070-882626679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Helvetica" w:hAnsi="Helvetica"/>
      <w:sz w:val="18"/>
    </w:rPr>
  </w:style>
  <w:style w:type="paragraph" w:styleId="Heading1">
    <w:name w:val="heading 1"/>
    <w:basedOn w:val="Normal"/>
    <w:next w:val="Normal"/>
    <w:qFormat/>
    <w:pPr>
      <w:keepNext/>
      <w:tabs>
        <w:tab w:val="left" w:pos="-720"/>
      </w:tabs>
      <w:suppressAutoHyphens/>
      <w:outlineLvl w:val="0"/>
    </w:pPr>
    <w:rPr>
      <w:rFonts w:ascii="Times New Roman" w:hAnsi="Times New Roman"/>
      <w:b/>
      <w:snapToGrid w:val="0"/>
      <w:color w:val="000000"/>
    </w:rPr>
  </w:style>
  <w:style w:type="paragraph" w:styleId="Heading2">
    <w:name w:val="heading 2"/>
    <w:basedOn w:val="Normal"/>
    <w:next w:val="Normal"/>
    <w:qFormat/>
    <w:pPr>
      <w:keepNext/>
      <w:tabs>
        <w:tab w:val="left" w:pos="-720"/>
      </w:tabs>
      <w:suppressAutoHyphens/>
      <w:outlineLvl w:val="1"/>
    </w:pPr>
    <w:rPr>
      <w:rFonts w:ascii="Times New Roman" w:hAnsi="Times New Roman"/>
      <w:b/>
      <w:snapToGrid w:val="0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alloonText">
    <w:name w:val="Balloon Text"/>
    <w:basedOn w:val="Normal"/>
    <w:semiHidden/>
    <w:rsid w:val="000E0733"/>
    <w:rPr>
      <w:rFonts w:ascii="Tahoma" w:hAnsi="Tahoma" w:cs="Tahoma"/>
      <w:sz w:val="16"/>
      <w:szCs w:val="16"/>
    </w:rPr>
  </w:style>
  <w:style w:type="character" w:styleId="Hyperlink">
    <w:name w:val="Hyperlink"/>
    <w:rsid w:val="00092B06"/>
    <w:rPr>
      <w:color w:val="0000FF"/>
      <w:u w:val="single"/>
    </w:rPr>
  </w:style>
  <w:style w:type="character" w:customStyle="1" w:styleId="searchhit1">
    <w:name w:val="searchhit1"/>
    <w:rsid w:val="00092B06"/>
    <w:rPr>
      <w:shd w:val="clear" w:color="auto" w:fill="FFE0B0"/>
    </w:rPr>
  </w:style>
  <w:style w:type="character" w:customStyle="1" w:styleId="qstitlesection1">
    <w:name w:val="qs_title_section_1"/>
    <w:rsid w:val="00092B06"/>
    <w:rPr>
      <w:rFonts w:ascii="Helvetica" w:hAnsi="Helvetica" w:hint="default"/>
      <w:b/>
      <w:bCs/>
      <w:color w:val="000000"/>
      <w:sz w:val="22"/>
      <w:szCs w:val="22"/>
    </w:rPr>
  </w:style>
  <w:style w:type="character" w:customStyle="1" w:styleId="qsnumsubsecnum1">
    <w:name w:val="qs_num_subsecnum_1"/>
    <w:rsid w:val="00092B06"/>
    <w:rPr>
      <w:rFonts w:ascii="Helvetica" w:hAnsi="Helvetica" w:hint="default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6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22183">
              <w:marLeft w:val="720"/>
              <w:marRight w:val="72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54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5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PC\Business\Correspondence\Controlled%20Correspondence\PC%20Letterhead%20DJ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79DE97358D43AEB72738EE1F2D08" ma:contentTypeVersion="8" ma:contentTypeDescription="Create a new document." ma:contentTypeScope="" ma:versionID="4e1583c440e606faa30a5e2a7474547a">
  <xsd:schema xmlns:xsd="http://www.w3.org/2001/XMLSchema" xmlns:xs="http://www.w3.org/2001/XMLSchema" xmlns:p="http://schemas.microsoft.com/office/2006/metadata/properties" xmlns:ns1="http://schemas.microsoft.com/sharepoint/v3" xmlns:ns2="10f2cb44-b37d-4693-a5c3-140ab663d372" xmlns:ns3="fb82bcdf-ea63-4554-99e3-e15ccd87b479" targetNamespace="http://schemas.microsoft.com/office/2006/metadata/properties" ma:root="true" ma:fieldsID="7db945849f9ad4d2e9af184f5ae7637f" ns1:_="" ns2:_="" ns3:_="">
    <xsd:import namespace="http://schemas.microsoft.com/sharepoint/v3"/>
    <xsd:import namespace="10f2cb44-b37d-4693-a5c3-140ab663d372"/>
    <xsd:import namespace="fb82bcdf-ea63-4554-99e3-e15ccd87b47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_x002e_Division"/>
                <xsd:element ref="ns3:_x002e_Audience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2cb44-b37d-4693-a5c3-140ab663d372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2bcdf-ea63-4554-99e3-e15ccd87b479" elementFormDefault="qualified">
    <xsd:import namespace="http://schemas.microsoft.com/office/2006/documentManagement/types"/>
    <xsd:import namespace="http://schemas.microsoft.com/office/infopath/2007/PartnerControls"/>
    <xsd:element name="_x002e_Division" ma:index="13" ma:displayName=".Division" ma:list="{6d4f0350-c710-41a0-8bcb-f0de28c9c638}" ma:internalName="_x002E_Division" ma:readOnly="false" ma:showField="Title" ma:web="fb82bcdf-ea63-4554-99e3-e15ccd87b479">
      <xsd:simpleType>
        <xsd:restriction base="dms:Lookup"/>
      </xsd:simpleType>
    </xsd:element>
    <xsd:element name="_x002e_Audience" ma:index="14" ma:displayName=".Audience" ma:list="{eaaf37a0-298c-4630-9893-fef0721e21dc}" ma:internalName="_x002E_Audience" ma:showField="Title" ma:web="fb82bcdf-ea63-4554-99e3-e15ccd87b479">
      <xsd:simpleType>
        <xsd:restriction base="dms:Lookup"/>
      </xsd:simpleType>
    </xsd:element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_x002e_Division xmlns="fb82bcdf-ea63-4554-99e3-e15ccd87b479">8</_x002e_Division>
    <PublishingStartDate xmlns="http://schemas.microsoft.com/sharepoint/v3" xsi:nil="true"/>
    <_x002e_Audience xmlns="fb82bcdf-ea63-4554-99e3-e15ccd87b479">5</_x002e_Audience>
  </documentManagement>
</p:properties>
</file>

<file path=customXml/itemProps1.xml><?xml version="1.0" encoding="utf-8"?>
<ds:datastoreItem xmlns:ds="http://schemas.openxmlformats.org/officeDocument/2006/customXml" ds:itemID="{A946C925-95CE-4B9A-A8F8-493FFF2AEAFD}"/>
</file>

<file path=customXml/itemProps2.xml><?xml version="1.0" encoding="utf-8"?>
<ds:datastoreItem xmlns:ds="http://schemas.openxmlformats.org/officeDocument/2006/customXml" ds:itemID="{406FBD26-91A5-4EF2-B36C-6F5CE6B366B1}"/>
</file>

<file path=customXml/itemProps3.xml><?xml version="1.0" encoding="utf-8"?>
<ds:datastoreItem xmlns:ds="http://schemas.openxmlformats.org/officeDocument/2006/customXml" ds:itemID="{794FEB22-5F0E-4533-B9A0-5EF2A1C755F1}"/>
</file>

<file path=customXml/itemProps4.xml><?xml version="1.0" encoding="utf-8"?>
<ds:datastoreItem xmlns:ds="http://schemas.openxmlformats.org/officeDocument/2006/customXml" ds:itemID="{F92A1836-C88C-4016-91D8-05820737A75E}"/>
</file>

<file path=docProps/app.xml><?xml version="1.0" encoding="utf-8"?>
<Properties xmlns="http://schemas.openxmlformats.org/officeDocument/2006/extended-properties" xmlns:vt="http://schemas.openxmlformats.org/officeDocument/2006/docPropsVTypes">
  <Template>PC Letterhead DJG.dotx</Template>
  <TotalTime>0</TotalTime>
  <Pages>1</Pages>
  <Words>83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ERRC Repeating Header Letterhead</vt:lpstr>
    </vt:vector>
  </TitlesOfParts>
  <Company>WI Department of Corrections</Company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ERRC Repeating Header Letterhead</dc:title>
  <dc:creator>DOC User</dc:creator>
  <cp:lastModifiedBy>Buchino, Oliver A</cp:lastModifiedBy>
  <cp:revision>2</cp:revision>
  <cp:lastPrinted>2018-07-17T16:10:00Z</cp:lastPrinted>
  <dcterms:created xsi:type="dcterms:W3CDTF">2021-02-24T15:11:00Z</dcterms:created>
  <dcterms:modified xsi:type="dcterms:W3CDTF">2021-02-24T15:11:00Z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0x010100E9B479DE97358D43AEB72738EE1F2D08</vt:lpwstr>
  </property>
</Properties>
</file>