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60E" w:rsidRDefault="0048460E" w:rsidP="00F2194A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4"/>
          <w:szCs w:val="22"/>
        </w:rPr>
      </w:pPr>
      <w:bookmarkStart w:id="0" w:name="_GoBack"/>
      <w:bookmarkEnd w:id="0"/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40"/>
          <w:szCs w:val="22"/>
        </w:rPr>
      </w:pPr>
      <w:r>
        <w:rPr>
          <w:rFonts w:ascii="Tahoma" w:hAnsi="Tahoma" w:cs="Tahoma"/>
          <w:b/>
          <w:sz w:val="40"/>
          <w:szCs w:val="22"/>
        </w:rPr>
        <w:t>Parole Commission</w:t>
      </w:r>
    </w:p>
    <w:p w:rsidR="00F2194A" w:rsidRPr="000B4571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0B4571">
        <w:rPr>
          <w:rFonts w:ascii="Tahoma" w:hAnsi="Tahoma" w:cs="Tahoma"/>
          <w:b/>
          <w:sz w:val="24"/>
          <w:szCs w:val="22"/>
        </w:rPr>
        <w:t>3099 E. Washington Ave.</w:t>
      </w:r>
    </w:p>
    <w:p w:rsidR="00F2194A" w:rsidRPr="000B4571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0B4571">
        <w:rPr>
          <w:rFonts w:ascii="Tahoma" w:hAnsi="Tahoma" w:cs="Tahoma"/>
          <w:b/>
          <w:sz w:val="24"/>
          <w:szCs w:val="22"/>
        </w:rPr>
        <w:t>Madison, Wisconsin 53704</w:t>
      </w:r>
    </w:p>
    <w:p w:rsidR="00F2194A" w:rsidRPr="000B4571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0B4571">
        <w:rPr>
          <w:rFonts w:ascii="Tahoma" w:hAnsi="Tahoma" w:cs="Tahoma"/>
          <w:b/>
          <w:sz w:val="24"/>
          <w:szCs w:val="22"/>
        </w:rPr>
        <w:t>(608) 240-7280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Pr="000B4571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sz w:val="24"/>
          <w:szCs w:val="24"/>
        </w:rPr>
        <w:t>Staff Meeting</w:t>
      </w:r>
    </w:p>
    <w:p w:rsidR="00743E3D" w:rsidRPr="000B4571" w:rsidRDefault="00E9558C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sz w:val="24"/>
          <w:szCs w:val="24"/>
        </w:rPr>
        <w:t>Public attendance to be held over Zoom due to COVID-19</w:t>
      </w:r>
    </w:p>
    <w:p w:rsidR="000D0DB5" w:rsidRPr="000B4571" w:rsidRDefault="000D0DB5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color w:val="FF0000"/>
          <w:sz w:val="24"/>
          <w:szCs w:val="24"/>
        </w:rPr>
        <w:t>Please register in advance</w:t>
      </w:r>
    </w:p>
    <w:p w:rsidR="00743E3D" w:rsidRPr="000B4571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743E3D" w:rsidRPr="000B4571" w:rsidRDefault="00743E3D" w:rsidP="00374145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sz w:val="24"/>
          <w:szCs w:val="24"/>
        </w:rPr>
        <w:t xml:space="preserve">Zoom </w:t>
      </w:r>
      <w:r w:rsidR="000D0DB5" w:rsidRPr="000B4571">
        <w:rPr>
          <w:rFonts w:ascii="Tahoma" w:hAnsi="Tahoma" w:cs="Tahoma"/>
          <w:b/>
          <w:sz w:val="24"/>
          <w:szCs w:val="24"/>
        </w:rPr>
        <w:t xml:space="preserve">Webinar Registration </w:t>
      </w:r>
      <w:r w:rsidRPr="000B4571">
        <w:rPr>
          <w:rFonts w:ascii="Tahoma" w:hAnsi="Tahoma" w:cs="Tahoma"/>
          <w:b/>
          <w:sz w:val="24"/>
          <w:szCs w:val="24"/>
        </w:rPr>
        <w:t>Link:</w:t>
      </w:r>
    </w:p>
    <w:p w:rsidR="000B4571" w:rsidRPr="000B4571" w:rsidRDefault="00DC4A47" w:rsidP="00374145">
      <w:pPr>
        <w:pStyle w:val="Header"/>
        <w:tabs>
          <w:tab w:val="clear" w:pos="4320"/>
          <w:tab w:val="clear" w:pos="8640"/>
        </w:tabs>
        <w:jc w:val="center"/>
        <w:rPr>
          <w:rStyle w:val="Hyperlink"/>
          <w:rFonts w:ascii="Tahoma" w:hAnsi="Tahoma" w:cs="Tahoma"/>
          <w:b/>
          <w:color w:val="auto"/>
          <w:sz w:val="24"/>
          <w:szCs w:val="24"/>
          <w:u w:val="none"/>
        </w:rPr>
      </w:pPr>
      <w:hyperlink r:id="rId7" w:history="1">
        <w:r w:rsidR="000B4571" w:rsidRPr="000B4571">
          <w:rPr>
            <w:rStyle w:val="Hyperlink"/>
            <w:rFonts w:ascii="Tahoma" w:hAnsi="Tahoma" w:cs="Tahoma"/>
            <w:b/>
            <w:sz w:val="24"/>
            <w:szCs w:val="24"/>
          </w:rPr>
          <w:t>https://doc-wi.zoom.us/webinar/register/WN_gZxLDEkwROq0xhVsJPlFew</w:t>
        </w:r>
      </w:hyperlink>
    </w:p>
    <w:p w:rsidR="000D0DB5" w:rsidRPr="000B4571" w:rsidRDefault="000D0DB5" w:rsidP="001D47E7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4"/>
          <w:szCs w:val="24"/>
        </w:rPr>
      </w:pPr>
    </w:p>
    <w:p w:rsidR="000B4571" w:rsidRPr="000B4571" w:rsidRDefault="000B4571" w:rsidP="000B4571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sz w:val="24"/>
          <w:szCs w:val="24"/>
        </w:rPr>
        <w:t xml:space="preserve">Parole-related questions to be answered at the meeting can be submitted to </w:t>
      </w:r>
      <w:hyperlink r:id="rId8" w:history="1">
        <w:r w:rsidRPr="000B4571">
          <w:rPr>
            <w:rStyle w:val="Hyperlink"/>
            <w:rFonts w:ascii="Tahoma" w:hAnsi="Tahoma" w:cs="Tahoma"/>
            <w:b/>
            <w:sz w:val="24"/>
            <w:szCs w:val="24"/>
          </w:rPr>
          <w:t>ParoleCommission@Wisconsin.gov</w:t>
        </w:r>
      </w:hyperlink>
      <w:r w:rsidRPr="000B4571">
        <w:rPr>
          <w:rFonts w:ascii="Tahoma" w:hAnsi="Tahoma" w:cs="Tahoma"/>
          <w:b/>
          <w:sz w:val="24"/>
          <w:szCs w:val="24"/>
        </w:rPr>
        <w:t xml:space="preserve"> until 5/31</w:t>
      </w:r>
    </w:p>
    <w:p w:rsidR="000B4571" w:rsidRPr="000B4571" w:rsidRDefault="000B4571" w:rsidP="001D47E7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4"/>
          <w:szCs w:val="22"/>
        </w:rPr>
      </w:pPr>
    </w:p>
    <w:p w:rsidR="00743E3D" w:rsidRPr="000B4571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sz w:val="24"/>
          <w:szCs w:val="24"/>
        </w:rPr>
        <w:t>Join by telephone:</w:t>
      </w:r>
    </w:p>
    <w:p w:rsidR="000D0DB5" w:rsidRPr="000B4571" w:rsidRDefault="000D0DB5" w:rsidP="000D0DB5">
      <w:pPr>
        <w:pStyle w:val="Header"/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sz w:val="24"/>
          <w:szCs w:val="24"/>
        </w:rPr>
        <w:t>213-787-0529 US Toll</w:t>
      </w:r>
    </w:p>
    <w:p w:rsidR="000D0DB5" w:rsidRPr="000B4571" w:rsidRDefault="000D0DB5" w:rsidP="000D0DB5">
      <w:pPr>
        <w:pStyle w:val="Header"/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sz w:val="24"/>
          <w:szCs w:val="24"/>
        </w:rPr>
        <w:t>888-808-6929 US Toll-free</w:t>
      </w:r>
    </w:p>
    <w:p w:rsidR="00F2194A" w:rsidRPr="000B4571" w:rsidRDefault="000D0DB5" w:rsidP="000D0DB5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4"/>
        </w:rPr>
      </w:pPr>
      <w:r w:rsidRPr="000B4571">
        <w:rPr>
          <w:rFonts w:ascii="Tahoma" w:hAnsi="Tahoma" w:cs="Tahoma"/>
          <w:b/>
          <w:sz w:val="24"/>
          <w:szCs w:val="24"/>
        </w:rPr>
        <w:t>Conference code: 662307</w:t>
      </w:r>
    </w:p>
    <w:p w:rsidR="000D0DB5" w:rsidRPr="000B4571" w:rsidRDefault="000D0DB5" w:rsidP="000D0DB5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Pr="000B4571" w:rsidRDefault="00F2194A" w:rsidP="000B4571">
      <w:pPr>
        <w:pStyle w:val="Header"/>
        <w:tabs>
          <w:tab w:val="clear" w:pos="4320"/>
          <w:tab w:val="clear" w:pos="8640"/>
        </w:tabs>
        <w:ind w:left="2160" w:firstLine="720"/>
        <w:rPr>
          <w:rFonts w:ascii="Tahoma" w:hAnsi="Tahoma" w:cs="Tahoma"/>
          <w:b/>
          <w:color w:val="FF0000"/>
          <w:sz w:val="24"/>
          <w:szCs w:val="28"/>
        </w:rPr>
      </w:pPr>
      <w:r w:rsidRPr="000B4571">
        <w:rPr>
          <w:rFonts w:ascii="Tahoma" w:hAnsi="Tahoma" w:cs="Tahoma"/>
          <w:b/>
          <w:color w:val="FF0000"/>
          <w:sz w:val="24"/>
          <w:szCs w:val="28"/>
        </w:rPr>
        <w:t>Date:</w:t>
      </w:r>
      <w:r w:rsidRPr="000B4571">
        <w:rPr>
          <w:rFonts w:ascii="Tahoma" w:hAnsi="Tahoma" w:cs="Tahoma"/>
          <w:b/>
          <w:color w:val="FF0000"/>
          <w:sz w:val="24"/>
          <w:szCs w:val="28"/>
        </w:rPr>
        <w:tab/>
      </w:r>
      <w:r w:rsidR="004B2BF5" w:rsidRPr="000B4571">
        <w:rPr>
          <w:rFonts w:ascii="Tahoma" w:hAnsi="Tahoma" w:cs="Tahoma"/>
          <w:b/>
          <w:color w:val="FF0000"/>
          <w:sz w:val="24"/>
          <w:szCs w:val="28"/>
        </w:rPr>
        <w:t xml:space="preserve">Wednesday, </w:t>
      </w:r>
      <w:r w:rsidR="000B4571" w:rsidRPr="000B4571">
        <w:rPr>
          <w:rFonts w:ascii="Tahoma" w:hAnsi="Tahoma" w:cs="Tahoma"/>
          <w:b/>
          <w:color w:val="FF0000"/>
          <w:sz w:val="24"/>
          <w:szCs w:val="28"/>
        </w:rPr>
        <w:t>June 2nd</w:t>
      </w:r>
      <w:r w:rsidR="00374145" w:rsidRPr="000B4571">
        <w:rPr>
          <w:rFonts w:ascii="Tahoma" w:hAnsi="Tahoma" w:cs="Tahoma"/>
          <w:b/>
          <w:color w:val="FF0000"/>
          <w:sz w:val="24"/>
          <w:szCs w:val="28"/>
        </w:rPr>
        <w:t>, 2021</w:t>
      </w:r>
    </w:p>
    <w:p w:rsidR="00D2683A" w:rsidRPr="000B4571" w:rsidRDefault="000B4571" w:rsidP="000B4571">
      <w:pPr>
        <w:pStyle w:val="Header"/>
        <w:tabs>
          <w:tab w:val="clear" w:pos="4320"/>
          <w:tab w:val="clear" w:pos="8640"/>
        </w:tabs>
        <w:ind w:left="2880" w:firstLine="720"/>
        <w:rPr>
          <w:rFonts w:ascii="Tahoma" w:hAnsi="Tahoma" w:cs="Tahoma"/>
          <w:b/>
          <w:color w:val="FF0000"/>
          <w:sz w:val="24"/>
          <w:szCs w:val="28"/>
        </w:rPr>
      </w:pPr>
      <w:r>
        <w:rPr>
          <w:rFonts w:ascii="Tahoma" w:hAnsi="Tahoma" w:cs="Tahoma"/>
          <w:b/>
          <w:color w:val="FF0000"/>
          <w:sz w:val="24"/>
          <w:szCs w:val="28"/>
        </w:rPr>
        <w:t xml:space="preserve">  </w:t>
      </w:r>
      <w:r w:rsidR="00EE5CCC" w:rsidRPr="000B4571">
        <w:rPr>
          <w:rFonts w:ascii="Tahoma" w:hAnsi="Tahoma" w:cs="Tahoma"/>
          <w:b/>
          <w:color w:val="FF0000"/>
          <w:sz w:val="24"/>
          <w:szCs w:val="28"/>
        </w:rPr>
        <w:t>Time:</w:t>
      </w:r>
      <w:r w:rsidR="00EE5CCC" w:rsidRPr="000B4571">
        <w:rPr>
          <w:rFonts w:ascii="Tahoma" w:hAnsi="Tahoma" w:cs="Tahoma"/>
          <w:b/>
          <w:color w:val="FF0000"/>
          <w:sz w:val="24"/>
          <w:szCs w:val="28"/>
        </w:rPr>
        <w:tab/>
      </w:r>
      <w:r w:rsidR="00374145" w:rsidRPr="000B4571">
        <w:rPr>
          <w:rFonts w:ascii="Tahoma" w:hAnsi="Tahoma" w:cs="Tahoma"/>
          <w:b/>
          <w:color w:val="FF0000"/>
          <w:sz w:val="24"/>
          <w:szCs w:val="28"/>
        </w:rPr>
        <w:t>10</w:t>
      </w:r>
      <w:r w:rsidR="002E5731" w:rsidRPr="000B4571">
        <w:rPr>
          <w:rFonts w:ascii="Tahoma" w:hAnsi="Tahoma" w:cs="Tahoma"/>
          <w:b/>
          <w:color w:val="FF0000"/>
          <w:sz w:val="24"/>
          <w:szCs w:val="28"/>
        </w:rPr>
        <w:t>:00</w:t>
      </w:r>
      <w:r w:rsidR="00EE5CCC" w:rsidRPr="000B4571">
        <w:rPr>
          <w:rFonts w:ascii="Tahoma" w:hAnsi="Tahoma" w:cs="Tahoma"/>
          <w:b/>
          <w:color w:val="FF0000"/>
          <w:sz w:val="24"/>
          <w:szCs w:val="28"/>
        </w:rPr>
        <w:t xml:space="preserve"> AM</w:t>
      </w:r>
    </w:p>
    <w:p w:rsidR="000B4571" w:rsidRPr="000B4571" w:rsidRDefault="000B4571" w:rsidP="000B4571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</w:p>
    <w:p w:rsidR="00D653CB" w:rsidRDefault="00D2683A" w:rsidP="000B4571">
      <w:pPr>
        <w:pStyle w:val="Heading2"/>
        <w:jc w:val="center"/>
        <w:rPr>
          <w:rFonts w:ascii="Tahoma" w:hAnsi="Tahoma" w:cs="Tahoma"/>
          <w:color w:val="auto"/>
          <w:sz w:val="40"/>
          <w:szCs w:val="40"/>
        </w:rPr>
      </w:pPr>
      <w:r w:rsidRPr="000B4571">
        <w:rPr>
          <w:rFonts w:ascii="Tahoma" w:hAnsi="Tahoma" w:cs="Tahoma"/>
          <w:color w:val="auto"/>
          <w:sz w:val="40"/>
          <w:szCs w:val="40"/>
        </w:rPr>
        <w:t>AGENDA</w:t>
      </w:r>
    </w:p>
    <w:p w:rsidR="000B4571" w:rsidRPr="000B4571" w:rsidRDefault="000B4571" w:rsidP="000B4571"/>
    <w:p w:rsidR="00D2683A" w:rsidRPr="000B4571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0B4571">
        <w:rPr>
          <w:rFonts w:ascii="Tahoma" w:hAnsi="Tahoma" w:cs="Tahoma"/>
          <w:b/>
          <w:sz w:val="28"/>
          <w:szCs w:val="28"/>
        </w:rPr>
        <w:t>Chairperson’s Comments</w:t>
      </w:r>
    </w:p>
    <w:p w:rsidR="00D2683A" w:rsidRPr="000B4571" w:rsidRDefault="00D2683A" w:rsidP="00D2683A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Pr="000B4571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0B4571">
        <w:rPr>
          <w:rFonts w:ascii="Tahoma" w:hAnsi="Tahoma" w:cs="Tahoma"/>
          <w:b/>
          <w:sz w:val="28"/>
          <w:szCs w:val="28"/>
        </w:rPr>
        <w:t>Individual Business</w:t>
      </w:r>
    </w:p>
    <w:p w:rsidR="000B4571" w:rsidRPr="000B4571" w:rsidRDefault="000B4571" w:rsidP="000B4571">
      <w:pPr>
        <w:pStyle w:val="ListParagraph"/>
        <w:rPr>
          <w:rFonts w:ascii="Tahoma" w:hAnsi="Tahoma" w:cs="Tahoma"/>
          <w:b/>
          <w:sz w:val="28"/>
          <w:szCs w:val="28"/>
        </w:rPr>
      </w:pPr>
    </w:p>
    <w:p w:rsidR="000B4571" w:rsidRPr="000B4571" w:rsidRDefault="000B4571" w:rsidP="000B4571">
      <w:pPr>
        <w:rPr>
          <w:rFonts w:ascii="Tahoma" w:hAnsi="Tahoma" w:cs="Tahoma"/>
          <w:sz w:val="28"/>
          <w:szCs w:val="28"/>
        </w:rPr>
      </w:pPr>
    </w:p>
    <w:p w:rsidR="000B4571" w:rsidRPr="000B4571" w:rsidRDefault="000B4571" w:rsidP="000B4571">
      <w:pPr>
        <w:jc w:val="center"/>
        <w:rPr>
          <w:rFonts w:ascii="Tahoma" w:hAnsi="Tahoma" w:cs="Tahoma"/>
          <w:color w:val="FF0000"/>
          <w:sz w:val="28"/>
          <w:szCs w:val="28"/>
        </w:rPr>
      </w:pPr>
      <w:r w:rsidRPr="000B4571">
        <w:rPr>
          <w:rFonts w:ascii="Tahoma" w:hAnsi="Tahoma" w:cs="Tahoma"/>
          <w:color w:val="FF0000"/>
          <w:sz w:val="28"/>
          <w:szCs w:val="28"/>
        </w:rPr>
        <w:t>*</w:t>
      </w:r>
      <w:r w:rsidRPr="000B4571">
        <w:rPr>
          <w:rFonts w:ascii="Tahoma" w:hAnsi="Tahoma" w:cs="Tahoma"/>
          <w:color w:val="FF0000"/>
          <w:sz w:val="28"/>
          <w:szCs w:val="28"/>
        </w:rPr>
        <w:tab/>
        <w:t>*</w:t>
      </w:r>
      <w:r w:rsidRPr="000B4571">
        <w:rPr>
          <w:rFonts w:ascii="Tahoma" w:hAnsi="Tahoma" w:cs="Tahoma"/>
          <w:color w:val="FF0000"/>
          <w:sz w:val="28"/>
          <w:szCs w:val="28"/>
        </w:rPr>
        <w:tab/>
        <w:t>*</w:t>
      </w:r>
      <w:r w:rsidRPr="000B4571">
        <w:rPr>
          <w:rFonts w:ascii="Tahoma" w:hAnsi="Tahoma" w:cs="Tahoma"/>
          <w:color w:val="FF0000"/>
          <w:sz w:val="28"/>
          <w:szCs w:val="28"/>
        </w:rPr>
        <w:tab/>
        <w:t>*</w:t>
      </w:r>
      <w:r w:rsidRPr="000B4571">
        <w:rPr>
          <w:rFonts w:ascii="Tahoma" w:hAnsi="Tahoma" w:cs="Tahoma"/>
          <w:color w:val="FF0000"/>
          <w:sz w:val="28"/>
          <w:szCs w:val="28"/>
        </w:rPr>
        <w:tab/>
        <w:t>*</w:t>
      </w:r>
    </w:p>
    <w:p w:rsidR="000B4571" w:rsidRPr="000B4571" w:rsidRDefault="000B4571" w:rsidP="000B4571">
      <w:pPr>
        <w:jc w:val="center"/>
        <w:rPr>
          <w:rFonts w:ascii="Tahoma" w:hAnsi="Tahoma" w:cs="Tahoma"/>
          <w:color w:val="FF0000"/>
          <w:sz w:val="28"/>
          <w:szCs w:val="28"/>
        </w:rPr>
      </w:pPr>
      <w:r w:rsidRPr="000B4571">
        <w:rPr>
          <w:rFonts w:ascii="Tahoma" w:hAnsi="Tahoma" w:cs="Tahoma"/>
          <w:sz w:val="28"/>
          <w:szCs w:val="28"/>
        </w:rPr>
        <w:t>CLOSED EXECUTIVE SESSION</w:t>
      </w:r>
    </w:p>
    <w:p w:rsidR="000B4571" w:rsidRPr="000B4571" w:rsidRDefault="000B4571" w:rsidP="000B4571">
      <w:pPr>
        <w:jc w:val="center"/>
        <w:rPr>
          <w:rFonts w:ascii="Tahoma" w:hAnsi="Tahoma" w:cs="Tahoma"/>
          <w:sz w:val="28"/>
          <w:szCs w:val="28"/>
        </w:rPr>
      </w:pPr>
      <w:r w:rsidRPr="000B4571">
        <w:rPr>
          <w:rFonts w:ascii="Tahoma" w:hAnsi="Tahoma" w:cs="Tahoma"/>
          <w:sz w:val="28"/>
          <w:szCs w:val="28"/>
        </w:rPr>
        <w:t>(Pursuant to Wis. Stats. 19.85(1)(d)</w:t>
      </w:r>
    </w:p>
    <w:p w:rsidR="000B4571" w:rsidRPr="000B4571" w:rsidRDefault="000B4571" w:rsidP="000B4571">
      <w:pPr>
        <w:ind w:left="720"/>
        <w:jc w:val="center"/>
        <w:rPr>
          <w:rFonts w:ascii="Tahoma" w:hAnsi="Tahoma" w:cs="Tahoma"/>
          <w:sz w:val="28"/>
          <w:szCs w:val="28"/>
        </w:rPr>
      </w:pPr>
    </w:p>
    <w:p w:rsidR="00D2683A" w:rsidRPr="000B4571" w:rsidRDefault="000B4571" w:rsidP="000B4571">
      <w:pPr>
        <w:jc w:val="center"/>
        <w:rPr>
          <w:rFonts w:ascii="Tahoma" w:hAnsi="Tahoma" w:cs="Tahoma"/>
          <w:sz w:val="28"/>
          <w:szCs w:val="28"/>
        </w:rPr>
      </w:pPr>
      <w:r w:rsidRPr="000B4571">
        <w:rPr>
          <w:rFonts w:ascii="Tahoma" w:hAnsi="Tahoma" w:cs="Tahoma"/>
          <w:sz w:val="28"/>
          <w:szCs w:val="28"/>
        </w:rPr>
        <w:t>TO CONSIDER INDIVIDUAL PAROLE CASES</w:t>
      </w:r>
    </w:p>
    <w:sectPr w:rsidR="00D2683A" w:rsidRPr="000B4571">
      <w:headerReference w:type="default" r:id="rId9"/>
      <w:type w:val="continuous"/>
      <w:pgSz w:w="12240" w:h="15840" w:code="1"/>
      <w:pgMar w:top="245" w:right="1440" w:bottom="720" w:left="144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7C5" w:rsidRDefault="00D647C5">
      <w:r>
        <w:separator/>
      </w:r>
    </w:p>
  </w:endnote>
  <w:endnote w:type="continuationSeparator" w:id="0">
    <w:p w:rsidR="00D647C5" w:rsidRDefault="00D6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7C5" w:rsidRDefault="00D647C5">
      <w:r>
        <w:separator/>
      </w:r>
    </w:p>
  </w:footnote>
  <w:footnote w:type="continuationSeparator" w:id="0">
    <w:p w:rsidR="00D647C5" w:rsidRDefault="00D6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83059C" w:rsidRDefault="0083059C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2058"/>
      <w:bookmarkStart w:id="2" w:name="_MON_1042522110"/>
      <w:bookmarkStart w:id="3" w:name="_MON_1042522121"/>
      <w:bookmarkStart w:id="4" w:name="_MON_1042522237"/>
      <w:bookmarkStart w:id="5" w:name="_MON_1042522248"/>
      <w:bookmarkStart w:id="6" w:name="_MON_1042522261"/>
      <w:bookmarkStart w:id="7" w:name="_MON_1042522265"/>
      <w:bookmarkStart w:id="8" w:name="_MON_1042522464"/>
      <w:bookmarkStart w:id="9" w:name="_MON_1042521606"/>
      <w:bookmarkStart w:id="10" w:name="_MON_1042521633"/>
      <w:bookmarkStart w:id="11" w:name="_MON_1042521862"/>
      <w:bookmarkStart w:id="12" w:name="_MON_1042521878"/>
      <w:bookmarkStart w:id="13" w:name="_MON_104252189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1937"/>
      <w:bookmarkEnd w:id="14"/>
      <w:tc>
        <w:tcPr>
          <w:tcW w:w="4590" w:type="dxa"/>
          <w:vMerge w:val="restart"/>
        </w:tcPr>
        <w:p w:rsidR="0083059C" w:rsidRDefault="00D647C5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fillcolor="window">
                <v:imagedata r:id="rId1" o:title="" cropbottom="8783f"/>
              </v:shape>
              <o:OLEObject Type="Embed" ProgID="Word.Picture.8" ShapeID="_x0000_i1025" DrawAspect="Content" ObjectID="_1683455832" r:id="rId2"/>
            </w:object>
          </w:r>
        </w:p>
        <w:p w:rsidR="0083059C" w:rsidRDefault="0083059C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83059C" w:rsidRPr="00164269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83059C" w:rsidRDefault="0083059C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83059C" w:rsidRDefault="00F116A8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83059C" w:rsidRDefault="0083059C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83059C" w:rsidRPr="0080144D" w:rsidRDefault="00492FB8">
          <w:pPr>
            <w:pStyle w:val="Heading2"/>
            <w:rPr>
              <w:sz w:val="14"/>
            </w:rPr>
          </w:pPr>
          <w:r>
            <w:t xml:space="preserve">  </w:t>
          </w:r>
        </w:p>
        <w:p w:rsidR="00FC747D" w:rsidRDefault="00FC747D" w:rsidP="00FF3738">
          <w:pPr>
            <w:pStyle w:val="Heading2"/>
          </w:pPr>
        </w:p>
        <w:p w:rsidR="00FF3738" w:rsidRPr="00FF3738" w:rsidRDefault="00DA6ACB" w:rsidP="00FF3738">
          <w:pPr>
            <w:pStyle w:val="Heading2"/>
          </w:pPr>
          <w:r>
            <w:t>John Tate II</w:t>
          </w:r>
        </w:p>
        <w:p w:rsidR="0083059C" w:rsidRDefault="0083059C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83059C" w:rsidRDefault="0083059C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B53FF" w:rsidRDefault="006B53FF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</w:t>
          </w:r>
          <w:r w:rsidR="00FC747D">
            <w:rPr>
              <w:rFonts w:ascii="Times New Roman" w:hAnsi="Times New Roman"/>
              <w:sz w:val="19"/>
            </w:rPr>
            <w:t>M</w:t>
          </w:r>
          <w:r>
            <w:rPr>
              <w:rFonts w:ascii="Times New Roman" w:hAnsi="Times New Roman"/>
              <w:sz w:val="19"/>
            </w:rPr>
            <w:t>ail:</w:t>
          </w:r>
        </w:p>
        <w:p w:rsidR="0083059C" w:rsidRPr="008D7605" w:rsidRDefault="0083059C" w:rsidP="006B53FF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83059C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83059C" w:rsidRDefault="008305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20840"/>
    <w:multiLevelType w:val="singleLevel"/>
    <w:tmpl w:val="907EDC9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C5"/>
    <w:rsid w:val="00070F06"/>
    <w:rsid w:val="00080462"/>
    <w:rsid w:val="000865D0"/>
    <w:rsid w:val="00092B06"/>
    <w:rsid w:val="000954B8"/>
    <w:rsid w:val="000A0956"/>
    <w:rsid w:val="000B4571"/>
    <w:rsid w:val="000C0540"/>
    <w:rsid w:val="000D0DB5"/>
    <w:rsid w:val="000E0733"/>
    <w:rsid w:val="00111ECA"/>
    <w:rsid w:val="00125E7B"/>
    <w:rsid w:val="00164269"/>
    <w:rsid w:val="0019644F"/>
    <w:rsid w:val="001C4BF4"/>
    <w:rsid w:val="001D47E7"/>
    <w:rsid w:val="001E5662"/>
    <w:rsid w:val="00254BED"/>
    <w:rsid w:val="00267334"/>
    <w:rsid w:val="002B1BA5"/>
    <w:rsid w:val="002D4D51"/>
    <w:rsid w:val="002E5731"/>
    <w:rsid w:val="00300AF9"/>
    <w:rsid w:val="00374145"/>
    <w:rsid w:val="003B1055"/>
    <w:rsid w:val="00411DF0"/>
    <w:rsid w:val="0041606E"/>
    <w:rsid w:val="00416382"/>
    <w:rsid w:val="00434DE8"/>
    <w:rsid w:val="00441A2C"/>
    <w:rsid w:val="00443151"/>
    <w:rsid w:val="004555E6"/>
    <w:rsid w:val="0045576B"/>
    <w:rsid w:val="0048460E"/>
    <w:rsid w:val="00492FB8"/>
    <w:rsid w:val="004A7ABB"/>
    <w:rsid w:val="004B2BF5"/>
    <w:rsid w:val="004C0FCF"/>
    <w:rsid w:val="004E359A"/>
    <w:rsid w:val="0052071D"/>
    <w:rsid w:val="005309D5"/>
    <w:rsid w:val="00552544"/>
    <w:rsid w:val="00562FA2"/>
    <w:rsid w:val="00580461"/>
    <w:rsid w:val="005805E8"/>
    <w:rsid w:val="0058592E"/>
    <w:rsid w:val="00594894"/>
    <w:rsid w:val="00596228"/>
    <w:rsid w:val="005C2E1E"/>
    <w:rsid w:val="005C6EA5"/>
    <w:rsid w:val="005E2B90"/>
    <w:rsid w:val="00604728"/>
    <w:rsid w:val="00642155"/>
    <w:rsid w:val="0065030B"/>
    <w:rsid w:val="00656F06"/>
    <w:rsid w:val="006A3149"/>
    <w:rsid w:val="006B53FF"/>
    <w:rsid w:val="00714662"/>
    <w:rsid w:val="00743E3D"/>
    <w:rsid w:val="00775CEF"/>
    <w:rsid w:val="007909FA"/>
    <w:rsid w:val="007E272D"/>
    <w:rsid w:val="0080144D"/>
    <w:rsid w:val="00803A58"/>
    <w:rsid w:val="0083059C"/>
    <w:rsid w:val="00832E47"/>
    <w:rsid w:val="00856143"/>
    <w:rsid w:val="0088239A"/>
    <w:rsid w:val="008B456D"/>
    <w:rsid w:val="008D7605"/>
    <w:rsid w:val="008E4019"/>
    <w:rsid w:val="00905366"/>
    <w:rsid w:val="00911394"/>
    <w:rsid w:val="009369E6"/>
    <w:rsid w:val="00950FB1"/>
    <w:rsid w:val="00953E61"/>
    <w:rsid w:val="009926DF"/>
    <w:rsid w:val="0099577F"/>
    <w:rsid w:val="009D2F57"/>
    <w:rsid w:val="00A45765"/>
    <w:rsid w:val="00A84B05"/>
    <w:rsid w:val="00A85A43"/>
    <w:rsid w:val="00B039DE"/>
    <w:rsid w:val="00B40268"/>
    <w:rsid w:val="00B455BB"/>
    <w:rsid w:val="00B470D6"/>
    <w:rsid w:val="00B80512"/>
    <w:rsid w:val="00B81E43"/>
    <w:rsid w:val="00B9126A"/>
    <w:rsid w:val="00BC3268"/>
    <w:rsid w:val="00BD1E57"/>
    <w:rsid w:val="00BE376F"/>
    <w:rsid w:val="00C46663"/>
    <w:rsid w:val="00C510D5"/>
    <w:rsid w:val="00CC7520"/>
    <w:rsid w:val="00CE205F"/>
    <w:rsid w:val="00CE6F82"/>
    <w:rsid w:val="00CF5C94"/>
    <w:rsid w:val="00D10018"/>
    <w:rsid w:val="00D2683A"/>
    <w:rsid w:val="00D34DEB"/>
    <w:rsid w:val="00D5785E"/>
    <w:rsid w:val="00D647C5"/>
    <w:rsid w:val="00D653CB"/>
    <w:rsid w:val="00D81D1B"/>
    <w:rsid w:val="00DA6ACB"/>
    <w:rsid w:val="00DB5407"/>
    <w:rsid w:val="00DB733A"/>
    <w:rsid w:val="00DC1717"/>
    <w:rsid w:val="00DC4A47"/>
    <w:rsid w:val="00DC6CFB"/>
    <w:rsid w:val="00DD6773"/>
    <w:rsid w:val="00DE2698"/>
    <w:rsid w:val="00DF570B"/>
    <w:rsid w:val="00E121E7"/>
    <w:rsid w:val="00E43BBA"/>
    <w:rsid w:val="00E85BB9"/>
    <w:rsid w:val="00E9558C"/>
    <w:rsid w:val="00EE1D01"/>
    <w:rsid w:val="00EE5CCC"/>
    <w:rsid w:val="00F116A8"/>
    <w:rsid w:val="00F1526D"/>
    <w:rsid w:val="00F2194A"/>
    <w:rsid w:val="00F27953"/>
    <w:rsid w:val="00F61796"/>
    <w:rsid w:val="00F64CFA"/>
    <w:rsid w:val="00F97D86"/>
    <w:rsid w:val="00FA0B71"/>
    <w:rsid w:val="00FC747D"/>
    <w:rsid w:val="00FD2EAC"/>
    <w:rsid w:val="00FE133D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40962"/>
    <o:shapelayout v:ext="edit">
      <o:idmap v:ext="edit" data="1"/>
    </o:shapelayout>
  </w:shapeDefaults>
  <w:decimalSymbol w:val="."/>
  <w:listSeparator w:val=","/>
  <w15:docId w15:val="{A1D8AB09-5F0F-45C8-9070-88262667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B4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oleCommission@Wisconsin.gov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doc-wi.zoom.us/webinar/register/WN_gZxLDEkwROq0xhVsJPlFew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PC\Business\Correspondence\Controlled%20Correspondence\PC%20Letterhead%20DJ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8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082B2BEF-9F01-4115-8CD7-F36BB6B0EBA9}"/>
</file>

<file path=customXml/itemProps2.xml><?xml version="1.0" encoding="utf-8"?>
<ds:datastoreItem xmlns:ds="http://schemas.openxmlformats.org/officeDocument/2006/customXml" ds:itemID="{9B901067-983B-4DE7-A1FE-D01031C2A66E}"/>
</file>

<file path=customXml/itemProps3.xml><?xml version="1.0" encoding="utf-8"?>
<ds:datastoreItem xmlns:ds="http://schemas.openxmlformats.org/officeDocument/2006/customXml" ds:itemID="{CA0DCC47-5222-4C91-81B8-AE7AB4D729E0}"/>
</file>

<file path=customXml/itemProps4.xml><?xml version="1.0" encoding="utf-8"?>
<ds:datastoreItem xmlns:ds="http://schemas.openxmlformats.org/officeDocument/2006/customXml" ds:itemID="{D84A2DC5-79EF-4D55-9501-7A2EEF803586}"/>
</file>

<file path=docProps/app.xml><?xml version="1.0" encoding="utf-8"?>
<Properties xmlns="http://schemas.openxmlformats.org/officeDocument/2006/extended-properties" xmlns:vt="http://schemas.openxmlformats.org/officeDocument/2006/docPropsVTypes">
  <Template>PC Letterhead DJG.dotx</Template>
  <TotalTime>45</TotalTime>
  <Pages>1</Pages>
  <Words>92</Words>
  <Characters>746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Parole Commission June 2021</dc:title>
  <dc:creator>DOC User</dc:creator>
  <cp:lastModifiedBy>Nelson, Teri L</cp:lastModifiedBy>
  <cp:revision>2</cp:revision>
  <cp:lastPrinted>2018-07-17T16:10:00Z</cp:lastPrinted>
  <dcterms:created xsi:type="dcterms:W3CDTF">2021-05-25T18:51:00Z</dcterms:created>
  <dcterms:modified xsi:type="dcterms:W3CDTF">2021-05-25T18:51:00Z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